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4E4" w:rsidRDefault="002704E4" w:rsidP="00760EA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Защиты диссертаций</w:t>
      </w:r>
    </w:p>
    <w:p w:rsidR="002704E4" w:rsidRDefault="002704E4" w:rsidP="00760EA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в диссертационном совете</w:t>
      </w:r>
    </w:p>
    <w:p w:rsidR="002704E4" w:rsidRPr="00760EA4" w:rsidRDefault="002704E4" w:rsidP="00760EA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Д 24.2.401.01 (</w:t>
      </w:r>
      <w:r w:rsidRPr="00760EA4">
        <w:rPr>
          <w:rFonts w:ascii="Times New Roman" w:hAnsi="Times New Roman"/>
          <w:b/>
          <w:sz w:val="32"/>
          <w:szCs w:val="32"/>
          <w:u w:val="single"/>
        </w:rPr>
        <w:t>Д 212.252.0</w:t>
      </w:r>
      <w:r>
        <w:rPr>
          <w:rFonts w:ascii="Times New Roman" w:hAnsi="Times New Roman"/>
          <w:b/>
          <w:sz w:val="32"/>
          <w:szCs w:val="32"/>
          <w:u w:val="single"/>
        </w:rPr>
        <w:t>1)</w:t>
      </w:r>
      <w:r w:rsidRPr="00760EA4">
        <w:rPr>
          <w:rFonts w:ascii="Times New Roman" w:hAnsi="Times New Roman"/>
          <w:b/>
          <w:sz w:val="32"/>
          <w:szCs w:val="32"/>
          <w:u w:val="single"/>
        </w:rPr>
        <w:t xml:space="preserve"> в 201</w:t>
      </w:r>
      <w:r>
        <w:rPr>
          <w:rFonts w:ascii="Times New Roman" w:hAnsi="Times New Roman"/>
          <w:b/>
          <w:sz w:val="32"/>
          <w:szCs w:val="32"/>
          <w:u w:val="single"/>
        </w:rPr>
        <w:t>7</w:t>
      </w:r>
      <w:r w:rsidRPr="00760EA4">
        <w:rPr>
          <w:rFonts w:ascii="Times New Roman" w:hAnsi="Times New Roman"/>
          <w:b/>
          <w:sz w:val="32"/>
          <w:szCs w:val="32"/>
          <w:u w:val="single"/>
        </w:rPr>
        <w:t xml:space="preserve"> году.</w:t>
      </w:r>
    </w:p>
    <w:p w:rsidR="002704E4" w:rsidRDefault="002704E4" w:rsidP="00CE7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704E4" w:rsidRDefault="002704E4" w:rsidP="00CE7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704E4" w:rsidRPr="00760EA4" w:rsidRDefault="002704E4" w:rsidP="00CE7162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28</w:t>
      </w:r>
      <w:r w:rsidRPr="00760EA4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 xml:space="preserve">февраля 2017 </w:t>
      </w:r>
      <w:r w:rsidRPr="00760EA4">
        <w:rPr>
          <w:rFonts w:ascii="Times New Roman" w:hAnsi="Times New Roman"/>
          <w:b/>
          <w:sz w:val="32"/>
          <w:szCs w:val="32"/>
        </w:rPr>
        <w:t>года</w:t>
      </w:r>
    </w:p>
    <w:p w:rsidR="002704E4" w:rsidRDefault="002704E4" w:rsidP="00CE716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704E4" w:rsidRDefault="002704E4" w:rsidP="00CE716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Ходосов Илья Евгеньевич</w:t>
      </w:r>
    </w:p>
    <w:p w:rsidR="002704E4" w:rsidRPr="00765088" w:rsidRDefault="002704E4" w:rsidP="00CE716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 xml:space="preserve">Научный руководитель </w:t>
      </w:r>
      <w:r>
        <w:rPr>
          <w:rFonts w:ascii="Times New Roman" w:hAnsi="Times New Roman"/>
          <w:i/>
          <w:sz w:val="28"/>
          <w:szCs w:val="28"/>
        </w:rPr>
        <w:t xml:space="preserve">– </w:t>
      </w:r>
      <w:r w:rsidRPr="00765088">
        <w:rPr>
          <w:rFonts w:ascii="Times New Roman" w:hAnsi="Times New Roman"/>
          <w:i/>
          <w:sz w:val="28"/>
          <w:szCs w:val="28"/>
        </w:rPr>
        <w:t xml:space="preserve">д.т.н., </w:t>
      </w:r>
      <w:r>
        <w:rPr>
          <w:rFonts w:ascii="Times New Roman" w:hAnsi="Times New Roman"/>
          <w:i/>
          <w:sz w:val="28"/>
          <w:szCs w:val="28"/>
        </w:rPr>
        <w:t>профессор Нохрина О.И.</w:t>
      </w:r>
    </w:p>
    <w:p w:rsidR="002704E4" w:rsidRDefault="002704E4" w:rsidP="00AB0E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 соискание ученой степени кандидата технических наук</w:t>
      </w:r>
    </w:p>
    <w:p w:rsidR="002704E4" w:rsidRPr="00245C87" w:rsidRDefault="002704E4" w:rsidP="00CE7162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Тема: </w:t>
      </w:r>
      <w:r w:rsidRPr="005D3143">
        <w:rPr>
          <w:rFonts w:ascii="Times New Roman" w:hAnsi="Times New Roman"/>
          <w:sz w:val="28"/>
          <w:szCs w:val="28"/>
        </w:rPr>
        <w:t>«</w:t>
      </w:r>
      <w:r w:rsidRPr="00A23C8C">
        <w:rPr>
          <w:rFonts w:ascii="Times New Roman" w:hAnsi="Times New Roman"/>
          <w:sz w:val="28"/>
          <w:szCs w:val="28"/>
        </w:rPr>
        <w:t>Разработка и исследование процессов получения металлизованных материалов при использовании сырьевой базы Кузбасса</w:t>
      </w:r>
      <w:r w:rsidRPr="005D3143">
        <w:rPr>
          <w:rFonts w:ascii="Times New Roman" w:hAnsi="Times New Roman"/>
          <w:sz w:val="28"/>
          <w:szCs w:val="28"/>
        </w:rPr>
        <w:t>»</w:t>
      </w:r>
    </w:p>
    <w:p w:rsidR="002704E4" w:rsidRPr="00FB621A" w:rsidRDefault="002704E4" w:rsidP="00A23C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05.16.02</w:t>
      </w:r>
      <w:r w:rsidRPr="00FB62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Металлургия черных, цветных и редких металлов</w:t>
      </w:r>
    </w:p>
    <w:p w:rsidR="002704E4" w:rsidRDefault="002704E4" w:rsidP="00AB0E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выполнена в ФГБОУ ВО «Сибирский государственный индустриальный университет», г. Новокузнецк.</w:t>
      </w:r>
    </w:p>
    <w:p w:rsidR="002704E4" w:rsidRDefault="002704E4" w:rsidP="00CE7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704E4" w:rsidRPr="00760EA4" w:rsidRDefault="002704E4" w:rsidP="00245C87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12</w:t>
      </w:r>
      <w:r w:rsidRPr="00760EA4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мая</w:t>
      </w:r>
      <w:r w:rsidRPr="00760EA4">
        <w:rPr>
          <w:rFonts w:ascii="Times New Roman" w:hAnsi="Times New Roman"/>
          <w:b/>
          <w:sz w:val="32"/>
          <w:szCs w:val="32"/>
        </w:rPr>
        <w:t xml:space="preserve"> 201</w:t>
      </w:r>
      <w:r>
        <w:rPr>
          <w:rFonts w:ascii="Times New Roman" w:hAnsi="Times New Roman"/>
          <w:b/>
          <w:sz w:val="32"/>
          <w:szCs w:val="32"/>
        </w:rPr>
        <w:t xml:space="preserve">7 </w:t>
      </w:r>
      <w:r w:rsidRPr="00760EA4">
        <w:rPr>
          <w:rFonts w:ascii="Times New Roman" w:hAnsi="Times New Roman"/>
          <w:b/>
          <w:sz w:val="32"/>
          <w:szCs w:val="32"/>
        </w:rPr>
        <w:t>года</w:t>
      </w:r>
    </w:p>
    <w:p w:rsidR="002704E4" w:rsidRDefault="002704E4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704E4" w:rsidRDefault="002704E4" w:rsidP="00CD2A1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Ефимова Ксения Александровна</w:t>
      </w:r>
    </w:p>
    <w:p w:rsidR="002704E4" w:rsidRPr="00765088" w:rsidRDefault="002704E4" w:rsidP="00CD2A1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 xml:space="preserve">Научный руководитель </w:t>
      </w:r>
      <w:r>
        <w:rPr>
          <w:rFonts w:ascii="Times New Roman" w:hAnsi="Times New Roman"/>
          <w:i/>
          <w:sz w:val="28"/>
          <w:szCs w:val="28"/>
        </w:rPr>
        <w:t>– д</w:t>
      </w:r>
      <w:r w:rsidRPr="00765088">
        <w:rPr>
          <w:rFonts w:ascii="Times New Roman" w:hAnsi="Times New Roman"/>
          <w:i/>
          <w:sz w:val="28"/>
          <w:szCs w:val="28"/>
        </w:rPr>
        <w:t xml:space="preserve">.т.н., </w:t>
      </w:r>
      <w:r>
        <w:rPr>
          <w:rFonts w:ascii="Times New Roman" w:hAnsi="Times New Roman"/>
          <w:i/>
          <w:sz w:val="28"/>
          <w:szCs w:val="28"/>
        </w:rPr>
        <w:t>доцент Руднева  В.В.</w:t>
      </w:r>
    </w:p>
    <w:p w:rsidR="002704E4" w:rsidRDefault="002704E4" w:rsidP="00CD2A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 соискание ученой степени кандидата технических наук</w:t>
      </w:r>
    </w:p>
    <w:p w:rsidR="002704E4" w:rsidRPr="00245C87" w:rsidRDefault="002704E4" w:rsidP="00CD2A19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Тема: </w:t>
      </w:r>
      <w:r w:rsidRPr="008B14FB">
        <w:rPr>
          <w:rFonts w:ascii="Times New Roman" w:hAnsi="Times New Roman"/>
          <w:spacing w:val="-2"/>
          <w:sz w:val="28"/>
          <w:szCs w:val="28"/>
        </w:rPr>
        <w:t>«</w:t>
      </w:r>
      <w:r>
        <w:rPr>
          <w:rFonts w:ascii="Times New Roman" w:hAnsi="Times New Roman"/>
          <w:spacing w:val="-2"/>
          <w:sz w:val="28"/>
          <w:szCs w:val="28"/>
        </w:rPr>
        <w:t>И</w:t>
      </w:r>
      <w:r w:rsidRPr="00CD2A19">
        <w:rPr>
          <w:rFonts w:ascii="Times New Roman" w:hAnsi="Times New Roman"/>
          <w:sz w:val="28"/>
          <w:szCs w:val="28"/>
        </w:rPr>
        <w:t>сследование и технологическая реализация процессов боридообразования при плазмометаллургической переработке титан-борсодержащего сырья</w:t>
      </w:r>
      <w:r w:rsidRPr="008B14FB">
        <w:rPr>
          <w:rFonts w:ascii="Times New Roman" w:hAnsi="Times New Roman"/>
          <w:spacing w:val="-2"/>
          <w:sz w:val="28"/>
          <w:szCs w:val="28"/>
        </w:rPr>
        <w:t>»</w:t>
      </w:r>
    </w:p>
    <w:p w:rsidR="002704E4" w:rsidRPr="00FB621A" w:rsidRDefault="002704E4" w:rsidP="00CD2A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05.16.02</w:t>
      </w:r>
      <w:r w:rsidRPr="00FB62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Металлургия черных, цветных и редких металлов</w:t>
      </w:r>
    </w:p>
    <w:p w:rsidR="002704E4" w:rsidRDefault="002704E4" w:rsidP="00CD2A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выполнена в ФГБОУ ВО «Сибирский государственный индустриальный университет», г. Новокузнецк.</w:t>
      </w:r>
    </w:p>
    <w:p w:rsidR="002704E4" w:rsidRDefault="002704E4" w:rsidP="00CD2A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704E4" w:rsidRDefault="002704E4" w:rsidP="00CD2A1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Иванова Татьяна Геннадьевна</w:t>
      </w:r>
    </w:p>
    <w:p w:rsidR="002704E4" w:rsidRPr="00765088" w:rsidRDefault="002704E4" w:rsidP="00CD2A1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 xml:space="preserve">Научный руководитель </w:t>
      </w:r>
      <w:r>
        <w:rPr>
          <w:rFonts w:ascii="Times New Roman" w:hAnsi="Times New Roman"/>
          <w:i/>
          <w:sz w:val="28"/>
          <w:szCs w:val="28"/>
        </w:rPr>
        <w:t>– д</w:t>
      </w:r>
      <w:r w:rsidRPr="00765088">
        <w:rPr>
          <w:rFonts w:ascii="Times New Roman" w:hAnsi="Times New Roman"/>
          <w:i/>
          <w:sz w:val="28"/>
          <w:szCs w:val="28"/>
        </w:rPr>
        <w:t xml:space="preserve">.т.н., </w:t>
      </w:r>
      <w:r>
        <w:rPr>
          <w:rFonts w:ascii="Times New Roman" w:hAnsi="Times New Roman"/>
          <w:i/>
          <w:sz w:val="28"/>
          <w:szCs w:val="28"/>
        </w:rPr>
        <w:t>профессор Гурьев А.М.</w:t>
      </w:r>
    </w:p>
    <w:p w:rsidR="002704E4" w:rsidRDefault="002704E4" w:rsidP="00CD2A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 соискание ученой степени кандидата технических наук</w:t>
      </w:r>
    </w:p>
    <w:p w:rsidR="002704E4" w:rsidRPr="00245C87" w:rsidRDefault="002704E4" w:rsidP="00CD2A19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Тема: </w:t>
      </w:r>
      <w:r w:rsidRPr="008B14FB">
        <w:rPr>
          <w:rFonts w:ascii="Times New Roman" w:hAnsi="Times New Roman"/>
          <w:spacing w:val="-2"/>
          <w:sz w:val="28"/>
          <w:szCs w:val="28"/>
        </w:rPr>
        <w:t>«</w:t>
      </w:r>
      <w:r w:rsidRPr="00CD2A19">
        <w:rPr>
          <w:rFonts w:ascii="Times New Roman" w:hAnsi="Times New Roman"/>
          <w:sz w:val="28"/>
          <w:szCs w:val="28"/>
        </w:rPr>
        <w:t>Разработка и исследование процессов одновременного насыщения поверхности стальных изделий бором, хромом и титаном</w:t>
      </w:r>
      <w:r w:rsidRPr="008B14FB">
        <w:rPr>
          <w:rFonts w:ascii="Times New Roman" w:hAnsi="Times New Roman"/>
          <w:spacing w:val="-2"/>
          <w:sz w:val="28"/>
          <w:szCs w:val="28"/>
        </w:rPr>
        <w:t>»</w:t>
      </w:r>
    </w:p>
    <w:p w:rsidR="002704E4" w:rsidRPr="00FB621A" w:rsidRDefault="002704E4" w:rsidP="00CD2A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05.16.01</w:t>
      </w:r>
      <w:r w:rsidRPr="00FB62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Металловедение и термическая обработка металлов и сплавов</w:t>
      </w:r>
    </w:p>
    <w:p w:rsidR="002704E4" w:rsidRDefault="002704E4" w:rsidP="00CD2A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выполнена в ФГБОУ ВО «</w:t>
      </w:r>
      <w:r w:rsidRPr="00CD2A19">
        <w:rPr>
          <w:rFonts w:ascii="Times New Roman" w:hAnsi="Times New Roman"/>
          <w:sz w:val="28"/>
          <w:szCs w:val="28"/>
        </w:rPr>
        <w:t>«Алтайский государственный технический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D2A19">
        <w:rPr>
          <w:rFonts w:ascii="Times New Roman" w:hAnsi="Times New Roman"/>
          <w:sz w:val="28"/>
          <w:szCs w:val="28"/>
        </w:rPr>
        <w:t>университет им. И.И. Ползунова»</w:t>
      </w:r>
      <w:r>
        <w:rPr>
          <w:rFonts w:ascii="Times New Roman" w:hAnsi="Times New Roman"/>
          <w:sz w:val="28"/>
          <w:szCs w:val="28"/>
        </w:rPr>
        <w:t>», г. Барнаул.</w:t>
      </w:r>
    </w:p>
    <w:p w:rsidR="002704E4" w:rsidRDefault="002704E4" w:rsidP="00267F71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2704E4" w:rsidRDefault="002704E4" w:rsidP="00267F71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2704E4" w:rsidRDefault="002704E4" w:rsidP="00267F71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2704E4" w:rsidRDefault="002704E4" w:rsidP="00267F71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2704E4" w:rsidRDefault="002704E4" w:rsidP="00267F71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2704E4" w:rsidRDefault="002704E4" w:rsidP="00267F71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2704E4" w:rsidRDefault="002704E4" w:rsidP="00267F71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2704E4" w:rsidRPr="00760EA4" w:rsidRDefault="002704E4" w:rsidP="00CD2A19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19 декабря</w:t>
      </w:r>
      <w:r w:rsidRPr="00760EA4">
        <w:rPr>
          <w:rFonts w:ascii="Times New Roman" w:hAnsi="Times New Roman"/>
          <w:b/>
          <w:sz w:val="32"/>
          <w:szCs w:val="32"/>
        </w:rPr>
        <w:t xml:space="preserve"> 201</w:t>
      </w:r>
      <w:r>
        <w:rPr>
          <w:rFonts w:ascii="Times New Roman" w:hAnsi="Times New Roman"/>
          <w:b/>
          <w:sz w:val="32"/>
          <w:szCs w:val="32"/>
        </w:rPr>
        <w:t xml:space="preserve">7 </w:t>
      </w:r>
      <w:r w:rsidRPr="00760EA4">
        <w:rPr>
          <w:rFonts w:ascii="Times New Roman" w:hAnsi="Times New Roman"/>
          <w:b/>
          <w:sz w:val="32"/>
          <w:szCs w:val="32"/>
        </w:rPr>
        <w:t>года</w:t>
      </w:r>
    </w:p>
    <w:p w:rsidR="002704E4" w:rsidRDefault="002704E4" w:rsidP="00CD2A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704E4" w:rsidRDefault="002704E4" w:rsidP="00CD2A1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Симачев Артем Сергеевич</w:t>
      </w:r>
    </w:p>
    <w:p w:rsidR="002704E4" w:rsidRPr="00765088" w:rsidRDefault="002704E4" w:rsidP="00CD2A1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 xml:space="preserve">Научный руководитель </w:t>
      </w:r>
      <w:r>
        <w:rPr>
          <w:rFonts w:ascii="Times New Roman" w:hAnsi="Times New Roman"/>
          <w:i/>
          <w:sz w:val="28"/>
          <w:szCs w:val="28"/>
        </w:rPr>
        <w:t>– к</w:t>
      </w:r>
      <w:r w:rsidRPr="00765088">
        <w:rPr>
          <w:rFonts w:ascii="Times New Roman" w:hAnsi="Times New Roman"/>
          <w:i/>
          <w:sz w:val="28"/>
          <w:szCs w:val="28"/>
        </w:rPr>
        <w:t xml:space="preserve">.т.н., </w:t>
      </w:r>
      <w:r>
        <w:rPr>
          <w:rFonts w:ascii="Times New Roman" w:hAnsi="Times New Roman"/>
          <w:i/>
          <w:sz w:val="28"/>
          <w:szCs w:val="28"/>
        </w:rPr>
        <w:t>доцент Осколкова  Т.Н.</w:t>
      </w:r>
    </w:p>
    <w:p w:rsidR="002704E4" w:rsidRDefault="002704E4" w:rsidP="00CD2A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 соискание ученой степени кандидата технических наук</w:t>
      </w:r>
    </w:p>
    <w:p w:rsidR="002704E4" w:rsidRPr="00245C87" w:rsidRDefault="002704E4" w:rsidP="00CD2A19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Тема: </w:t>
      </w:r>
      <w:r w:rsidRPr="008B14FB">
        <w:rPr>
          <w:rFonts w:ascii="Times New Roman" w:hAnsi="Times New Roman"/>
          <w:spacing w:val="-2"/>
          <w:sz w:val="28"/>
          <w:szCs w:val="28"/>
        </w:rPr>
        <w:t>«</w:t>
      </w:r>
      <w:r w:rsidRPr="00CD2A19">
        <w:rPr>
          <w:rFonts w:ascii="Times New Roman" w:hAnsi="Times New Roman"/>
          <w:spacing w:val="-2"/>
          <w:sz w:val="28"/>
          <w:szCs w:val="28"/>
        </w:rPr>
        <w:t>Исследование технологической пластичности непрерывно-литой заготовки рельсовой электростали и повышение эксплуатационных свойств рельсов на основе совершенствования технологии термомеханической обработки</w:t>
      </w:r>
      <w:r w:rsidRPr="008B14FB">
        <w:rPr>
          <w:rFonts w:ascii="Times New Roman" w:hAnsi="Times New Roman"/>
          <w:spacing w:val="-2"/>
          <w:sz w:val="28"/>
          <w:szCs w:val="28"/>
        </w:rPr>
        <w:t>»</w:t>
      </w:r>
    </w:p>
    <w:p w:rsidR="002704E4" w:rsidRPr="00FB621A" w:rsidRDefault="002704E4" w:rsidP="00CD2A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05.16.01</w:t>
      </w:r>
      <w:r w:rsidRPr="00FB62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Металловедение и термическая обработка металлов и сплавов</w:t>
      </w:r>
    </w:p>
    <w:p w:rsidR="002704E4" w:rsidRDefault="002704E4" w:rsidP="00CD2A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выполнена в ФГБОУ ВО «Сибирский государственный индустриальный университет», г. Новокузнецк.</w:t>
      </w:r>
    </w:p>
    <w:p w:rsidR="002704E4" w:rsidRDefault="002704E4" w:rsidP="00CD2A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704E4" w:rsidRDefault="002704E4" w:rsidP="00CD2A1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Чертовских Евгений Олегович</w:t>
      </w:r>
    </w:p>
    <w:p w:rsidR="002704E4" w:rsidRPr="00765088" w:rsidRDefault="002704E4" w:rsidP="00CD2A1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 xml:space="preserve">Научный руководитель </w:t>
      </w:r>
      <w:r>
        <w:rPr>
          <w:rFonts w:ascii="Times New Roman" w:hAnsi="Times New Roman"/>
          <w:i/>
          <w:sz w:val="28"/>
          <w:szCs w:val="28"/>
        </w:rPr>
        <w:t>– д</w:t>
      </w:r>
      <w:r w:rsidRPr="00765088">
        <w:rPr>
          <w:rFonts w:ascii="Times New Roman" w:hAnsi="Times New Roman"/>
          <w:i/>
          <w:sz w:val="28"/>
          <w:szCs w:val="28"/>
        </w:rPr>
        <w:t xml:space="preserve">.т.н., </w:t>
      </w:r>
      <w:r>
        <w:rPr>
          <w:rFonts w:ascii="Times New Roman" w:hAnsi="Times New Roman"/>
          <w:i/>
          <w:sz w:val="28"/>
          <w:szCs w:val="28"/>
        </w:rPr>
        <w:t>профессор Околович Г.А.</w:t>
      </w:r>
    </w:p>
    <w:p w:rsidR="002704E4" w:rsidRDefault="002704E4" w:rsidP="00CD2A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 соискание ученой степени кандидата технических наук</w:t>
      </w:r>
    </w:p>
    <w:p w:rsidR="002704E4" w:rsidRPr="00245C87" w:rsidRDefault="002704E4" w:rsidP="00CD2A19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Тема: </w:t>
      </w:r>
      <w:r w:rsidRPr="008B14FB">
        <w:rPr>
          <w:rFonts w:ascii="Times New Roman" w:hAnsi="Times New Roman"/>
          <w:spacing w:val="-2"/>
          <w:sz w:val="28"/>
          <w:szCs w:val="28"/>
        </w:rPr>
        <w:t>«</w:t>
      </w:r>
      <w:r w:rsidRPr="00CD2A19">
        <w:rPr>
          <w:rFonts w:ascii="Times New Roman" w:hAnsi="Times New Roman"/>
          <w:sz w:val="28"/>
          <w:szCs w:val="28"/>
        </w:rPr>
        <w:t>Разработка технологии термической обработки стали 20ГФЛ для повышения хладостойкости литых крупногабаритных деталей тележек грузовых железнодорожных вагонов</w:t>
      </w:r>
      <w:r w:rsidRPr="008B14FB">
        <w:rPr>
          <w:rFonts w:ascii="Times New Roman" w:hAnsi="Times New Roman"/>
          <w:spacing w:val="-2"/>
          <w:sz w:val="28"/>
          <w:szCs w:val="28"/>
        </w:rPr>
        <w:t>»</w:t>
      </w:r>
    </w:p>
    <w:p w:rsidR="002704E4" w:rsidRPr="00FB621A" w:rsidRDefault="002704E4" w:rsidP="00CD2A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05.16.01</w:t>
      </w:r>
      <w:r w:rsidRPr="00FB62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Металловедение и термическая обработка металлов и сплавов</w:t>
      </w:r>
    </w:p>
    <w:p w:rsidR="002704E4" w:rsidRDefault="002704E4" w:rsidP="00CD2A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выполнена в ФГБОУ ВО «</w:t>
      </w:r>
      <w:r w:rsidRPr="00CD2A19">
        <w:rPr>
          <w:rFonts w:ascii="Times New Roman" w:hAnsi="Times New Roman"/>
          <w:sz w:val="28"/>
          <w:szCs w:val="28"/>
        </w:rPr>
        <w:t>«Алтайский государственный технический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D2A19">
        <w:rPr>
          <w:rFonts w:ascii="Times New Roman" w:hAnsi="Times New Roman"/>
          <w:sz w:val="28"/>
          <w:szCs w:val="28"/>
        </w:rPr>
        <w:t>университет им. И.И. Ползунова»</w:t>
      </w:r>
      <w:r>
        <w:rPr>
          <w:rFonts w:ascii="Times New Roman" w:hAnsi="Times New Roman"/>
          <w:sz w:val="28"/>
          <w:szCs w:val="28"/>
        </w:rPr>
        <w:t>», г. Барнаул.</w:t>
      </w:r>
    </w:p>
    <w:p w:rsidR="002704E4" w:rsidRDefault="002704E4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2704E4" w:rsidSect="00CE716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E7162"/>
    <w:rsid w:val="000B4ABA"/>
    <w:rsid w:val="00177221"/>
    <w:rsid w:val="00245C87"/>
    <w:rsid w:val="00267F71"/>
    <w:rsid w:val="002704E4"/>
    <w:rsid w:val="002A5FB6"/>
    <w:rsid w:val="00331BCD"/>
    <w:rsid w:val="003611C9"/>
    <w:rsid w:val="004177B5"/>
    <w:rsid w:val="005D3143"/>
    <w:rsid w:val="006418D5"/>
    <w:rsid w:val="00725688"/>
    <w:rsid w:val="00760EA4"/>
    <w:rsid w:val="00765088"/>
    <w:rsid w:val="008B14FB"/>
    <w:rsid w:val="008D774D"/>
    <w:rsid w:val="008F7C86"/>
    <w:rsid w:val="00907DA5"/>
    <w:rsid w:val="009257F2"/>
    <w:rsid w:val="00A23C8C"/>
    <w:rsid w:val="00AB0EF6"/>
    <w:rsid w:val="00AB5CAE"/>
    <w:rsid w:val="00B639C1"/>
    <w:rsid w:val="00B82126"/>
    <w:rsid w:val="00BC2BD3"/>
    <w:rsid w:val="00CD2A19"/>
    <w:rsid w:val="00CE7162"/>
    <w:rsid w:val="00F7519F"/>
    <w:rsid w:val="00FB62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68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1 Знак"/>
    <w:basedOn w:val="Normal"/>
    <w:uiPriority w:val="99"/>
    <w:rsid w:val="008B14F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</TotalTime>
  <Pages>2</Pages>
  <Words>371</Words>
  <Characters>2115</Characters>
  <Application>Microsoft Office Outlook</Application>
  <DocSecurity>0</DocSecurity>
  <Lines>0</Lines>
  <Paragraphs>0</Paragraphs>
  <ScaleCrop>false</ScaleCrop>
  <Company>Castle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Защиты диссертаций</dc:title>
  <dc:subject/>
  <dc:creator>Fantom</dc:creator>
  <cp:keywords/>
  <dc:description/>
  <cp:lastModifiedBy>umanskiy_aa</cp:lastModifiedBy>
  <cp:revision>4</cp:revision>
  <dcterms:created xsi:type="dcterms:W3CDTF">2021-09-29T06:38:00Z</dcterms:created>
  <dcterms:modified xsi:type="dcterms:W3CDTF">2021-09-29T06:49:00Z</dcterms:modified>
</cp:coreProperties>
</file>